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0A29CAA" w14:textId="7F637032" w:rsidR="004113A6" w:rsidRDefault="006411E3" w:rsidP="00755608">
      <w:r>
        <w:rPr>
          <w:noProof/>
        </w:rPr>
        <w:drawing>
          <wp:anchor distT="0" distB="0" distL="114300" distR="114300" simplePos="0" relativeHeight="251658752" behindDoc="0" locked="0" layoutInCell="1" allowOverlap="1" wp14:anchorId="60134FEE" wp14:editId="44F75D3D">
            <wp:simplePos x="0" y="0"/>
            <wp:positionH relativeFrom="column">
              <wp:posOffset>588322</wp:posOffset>
            </wp:positionH>
            <wp:positionV relativeFrom="paragraph">
              <wp:posOffset>179070</wp:posOffset>
            </wp:positionV>
            <wp:extent cx="6072996" cy="8589016"/>
            <wp:effectExtent l="0" t="0" r="4445" b="2540"/>
            <wp:wrapNone/>
            <wp:docPr id="1" name="Image 1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 descr="Une image contenant carte&#10;&#10;Description générée automatiquement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2996" cy="85890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3451">
        <w:t>BAL08 BLUFFY Tour du Lac</w:t>
      </w:r>
    </w:p>
    <w:p w14:paraId="2DFCA6EB" w14:textId="1F1EACDB" w:rsidR="004D3451" w:rsidRDefault="004D3451" w:rsidP="00A93F9A">
      <w:pPr>
        <w:jc w:val="center"/>
      </w:pPr>
    </w:p>
    <w:p w14:paraId="44592909" w14:textId="76DA1689" w:rsidR="007A5BCB" w:rsidRDefault="00091B9A" w:rsidP="00931714">
      <w:pPr>
        <w:jc w:val="center"/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41000AE9" wp14:editId="336163CD">
            <wp:simplePos x="0" y="0"/>
            <wp:positionH relativeFrom="column">
              <wp:posOffset>1905</wp:posOffset>
            </wp:positionH>
            <wp:positionV relativeFrom="paragraph">
              <wp:posOffset>7667254</wp:posOffset>
            </wp:positionV>
            <wp:extent cx="6840220" cy="1706880"/>
            <wp:effectExtent l="0" t="0" r="0" b="7620"/>
            <wp:wrapNone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A5BCB">
        <w:br w:type="page"/>
      </w:r>
    </w:p>
    <w:p w14:paraId="1CC7563B" w14:textId="16E24B28" w:rsidR="007A5BCB" w:rsidRDefault="003542F5" w:rsidP="00755608">
      <w:r>
        <w:rPr>
          <w:noProof/>
        </w:rPr>
        <w:lastRenderedPageBreak/>
        <w:drawing>
          <wp:anchor distT="0" distB="0" distL="114300" distR="114300" simplePos="0" relativeHeight="251649536" behindDoc="0" locked="0" layoutInCell="1" allowOverlap="1" wp14:anchorId="4DE836F2" wp14:editId="48E07B43">
            <wp:simplePos x="0" y="0"/>
            <wp:positionH relativeFrom="column">
              <wp:posOffset>666498</wp:posOffset>
            </wp:positionH>
            <wp:positionV relativeFrom="paragraph">
              <wp:posOffset>179513</wp:posOffset>
            </wp:positionV>
            <wp:extent cx="5977259" cy="8453887"/>
            <wp:effectExtent l="0" t="0" r="4445" b="4445"/>
            <wp:wrapNone/>
            <wp:docPr id="20" name="Image 20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 descr="Une image contenant carte&#10;&#10;Description générée automatiquement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6029" cy="84662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5BCB">
        <w:t>BAL07 BLUFFY Tour du Lac et Col des Contrebandiers</w:t>
      </w:r>
    </w:p>
    <w:p w14:paraId="0833333E" w14:textId="3C5152CD" w:rsidR="007A5BCB" w:rsidRDefault="007A5BCB" w:rsidP="00E05271">
      <w:pPr>
        <w:jc w:val="center"/>
      </w:pPr>
    </w:p>
    <w:p w14:paraId="4C09D6D3" w14:textId="63518F4F" w:rsidR="007E5DC8" w:rsidRDefault="003542F5" w:rsidP="00931714">
      <w:pPr>
        <w:jc w:val="center"/>
      </w:pPr>
      <w:r>
        <w:rPr>
          <w:noProof/>
        </w:rPr>
        <w:drawing>
          <wp:anchor distT="0" distB="0" distL="114300" distR="114300" simplePos="0" relativeHeight="251654656" behindDoc="1" locked="0" layoutInCell="1" allowOverlap="1" wp14:anchorId="4AF3B838" wp14:editId="519C1DAE">
            <wp:simplePos x="0" y="0"/>
            <wp:positionH relativeFrom="column">
              <wp:posOffset>53340</wp:posOffset>
            </wp:positionH>
            <wp:positionV relativeFrom="paragraph">
              <wp:posOffset>7562479</wp:posOffset>
            </wp:positionV>
            <wp:extent cx="6840220" cy="1811655"/>
            <wp:effectExtent l="0" t="0" r="0" b="0"/>
            <wp:wrapNone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811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5DC8">
        <w:br w:type="page"/>
      </w:r>
    </w:p>
    <w:p w14:paraId="34C2D1F7" w14:textId="27421B2B" w:rsidR="007E5DC8" w:rsidRDefault="00160DA1" w:rsidP="00755608">
      <w:r>
        <w:rPr>
          <w:noProof/>
        </w:rPr>
        <w:lastRenderedPageBreak/>
        <w:drawing>
          <wp:anchor distT="0" distB="0" distL="114300" distR="114300" simplePos="0" relativeHeight="251651584" behindDoc="0" locked="0" layoutInCell="1" allowOverlap="1" wp14:anchorId="62AF55B0" wp14:editId="1209A957">
            <wp:simplePos x="0" y="0"/>
            <wp:positionH relativeFrom="column">
              <wp:posOffset>631992</wp:posOffset>
            </wp:positionH>
            <wp:positionV relativeFrom="paragraph">
              <wp:posOffset>179513</wp:posOffset>
            </wp:positionV>
            <wp:extent cx="5969479" cy="8442884"/>
            <wp:effectExtent l="0" t="0" r="0" b="0"/>
            <wp:wrapNone/>
            <wp:docPr id="22" name="Image 22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 descr="Une image contenant carte&#10;&#10;Description générée automatiquement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4412" cy="8449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5DC8">
        <w:t>BAL01 Col de la FORCLAZ face Nord</w:t>
      </w:r>
    </w:p>
    <w:p w14:paraId="39098784" w14:textId="0A959357" w:rsidR="007E5DC8" w:rsidRDefault="007E5DC8" w:rsidP="008447E9">
      <w:pPr>
        <w:jc w:val="center"/>
      </w:pPr>
    </w:p>
    <w:p w14:paraId="620E4B0B" w14:textId="20438575" w:rsidR="007E5DC8" w:rsidRDefault="00160DA1" w:rsidP="00931714">
      <w:pPr>
        <w:jc w:val="center"/>
      </w:pPr>
      <w:r>
        <w:rPr>
          <w:noProof/>
        </w:rPr>
        <w:drawing>
          <wp:anchor distT="0" distB="0" distL="114300" distR="114300" simplePos="0" relativeHeight="251656704" behindDoc="1" locked="0" layoutInCell="1" allowOverlap="1" wp14:anchorId="55DC2838" wp14:editId="4B1020E0">
            <wp:simplePos x="0" y="0"/>
            <wp:positionH relativeFrom="column">
              <wp:posOffset>52705</wp:posOffset>
            </wp:positionH>
            <wp:positionV relativeFrom="paragraph">
              <wp:posOffset>7820924</wp:posOffset>
            </wp:positionV>
            <wp:extent cx="6840220" cy="1558925"/>
            <wp:effectExtent l="0" t="0" r="0" b="3175"/>
            <wp:wrapNone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55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5DC8">
        <w:br w:type="page"/>
      </w:r>
    </w:p>
    <w:p w14:paraId="17869689" w14:textId="0141A19C" w:rsidR="007E5DC8" w:rsidRDefault="00363D3C" w:rsidP="00755608">
      <w:r>
        <w:rPr>
          <w:noProof/>
        </w:rPr>
        <w:lastRenderedPageBreak/>
        <w:drawing>
          <wp:anchor distT="0" distB="0" distL="114300" distR="114300" simplePos="0" relativeHeight="251652608" behindDoc="0" locked="0" layoutInCell="1" allowOverlap="1" wp14:anchorId="4812C4CE" wp14:editId="29C39AEE">
            <wp:simplePos x="0" y="0"/>
            <wp:positionH relativeFrom="column">
              <wp:posOffset>683751</wp:posOffset>
            </wp:positionH>
            <wp:positionV relativeFrom="paragraph">
              <wp:posOffset>179513</wp:posOffset>
            </wp:positionV>
            <wp:extent cx="5986732" cy="8467286"/>
            <wp:effectExtent l="0" t="0" r="0" b="0"/>
            <wp:wrapNone/>
            <wp:docPr id="24" name="Image 24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 descr="Une image contenant carte&#10;&#10;Description générée automatiquement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504" cy="8485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7653">
        <w:t>BAL14 Plateau des GLIERES (Liaison en voiture jusqu’à St Jean de Sixt)</w:t>
      </w:r>
    </w:p>
    <w:p w14:paraId="32937D27" w14:textId="698A7F46" w:rsidR="00817653" w:rsidRDefault="00817653" w:rsidP="00776E37">
      <w:pPr>
        <w:jc w:val="center"/>
      </w:pPr>
    </w:p>
    <w:p w14:paraId="7332141F" w14:textId="69F05135" w:rsidR="00817653" w:rsidRDefault="00363D3C" w:rsidP="00931714">
      <w:pPr>
        <w:jc w:val="center"/>
      </w:pPr>
      <w:r>
        <w:rPr>
          <w:noProof/>
        </w:rPr>
        <w:drawing>
          <wp:anchor distT="0" distB="0" distL="114300" distR="114300" simplePos="0" relativeHeight="251653632" behindDoc="1" locked="0" layoutInCell="1" allowOverlap="1" wp14:anchorId="2A2C0013" wp14:editId="10F81256">
            <wp:simplePos x="0" y="0"/>
            <wp:positionH relativeFrom="column">
              <wp:posOffset>-6350</wp:posOffset>
            </wp:positionH>
            <wp:positionV relativeFrom="paragraph">
              <wp:posOffset>7794996</wp:posOffset>
            </wp:positionV>
            <wp:extent cx="6840220" cy="1557655"/>
            <wp:effectExtent l="0" t="0" r="0" b="4445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557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17653">
        <w:br w:type="page"/>
      </w:r>
    </w:p>
    <w:p w14:paraId="63AE67E9" w14:textId="0C150B9A" w:rsidR="00817653" w:rsidRDefault="009E6055" w:rsidP="00755608">
      <w:r>
        <w:lastRenderedPageBreak/>
        <w:t>BAL05 SEMNOZ par le col de Leschaux</w:t>
      </w:r>
    </w:p>
    <w:p w14:paraId="1E6ACFA4" w14:textId="44263F0C" w:rsidR="009E6055" w:rsidRDefault="00080F78" w:rsidP="00755608">
      <w:r>
        <w:rPr>
          <w:noProof/>
        </w:rPr>
        <w:drawing>
          <wp:anchor distT="0" distB="0" distL="114300" distR="114300" simplePos="0" relativeHeight="251655680" behindDoc="0" locked="0" layoutInCell="1" allowOverlap="1" wp14:anchorId="22CF1F18" wp14:editId="45298117">
            <wp:simplePos x="0" y="0"/>
            <wp:positionH relativeFrom="column">
              <wp:posOffset>580064</wp:posOffset>
            </wp:positionH>
            <wp:positionV relativeFrom="paragraph">
              <wp:posOffset>30134</wp:posOffset>
            </wp:positionV>
            <wp:extent cx="5958387" cy="8427196"/>
            <wp:effectExtent l="0" t="0" r="4445" b="0"/>
            <wp:wrapNone/>
            <wp:docPr id="26" name="Image 26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 descr="Une image contenant carte&#10;&#10;Description générée automatiquement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4936" cy="8436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1D5242" w14:textId="4C4D14DD" w:rsidR="009E6055" w:rsidRDefault="009E6055" w:rsidP="00382B0B">
      <w:pPr>
        <w:jc w:val="center"/>
      </w:pPr>
    </w:p>
    <w:p w14:paraId="3F2B78FE" w14:textId="56F69040" w:rsidR="009E6055" w:rsidRDefault="00080F78" w:rsidP="00931714">
      <w:pPr>
        <w:jc w:val="center"/>
      </w:pPr>
      <w:r>
        <w:rPr>
          <w:noProof/>
        </w:rPr>
        <w:drawing>
          <wp:anchor distT="0" distB="0" distL="114300" distR="114300" simplePos="0" relativeHeight="251658752" behindDoc="1" locked="0" layoutInCell="1" allowOverlap="1" wp14:anchorId="4C08D9AA" wp14:editId="68F12440">
            <wp:simplePos x="0" y="0"/>
            <wp:positionH relativeFrom="column">
              <wp:posOffset>-6350</wp:posOffset>
            </wp:positionH>
            <wp:positionV relativeFrom="paragraph">
              <wp:posOffset>7845689</wp:posOffset>
            </wp:positionV>
            <wp:extent cx="6840220" cy="1337945"/>
            <wp:effectExtent l="0" t="0" r="0" b="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3379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E6055">
        <w:br w:type="page"/>
      </w:r>
    </w:p>
    <w:p w14:paraId="40A14B44" w14:textId="30499AC1" w:rsidR="009E6055" w:rsidRDefault="00614078" w:rsidP="00755608">
      <w:r>
        <w:lastRenderedPageBreak/>
        <w:t>BAL04 : Les ARAVIS par le col de la Croix de Fry</w:t>
      </w:r>
    </w:p>
    <w:p w14:paraId="24D3C5EA" w14:textId="6C04574A" w:rsidR="00614078" w:rsidRDefault="00614078" w:rsidP="002B2BEB">
      <w:pPr>
        <w:jc w:val="center"/>
      </w:pPr>
    </w:p>
    <w:p w14:paraId="6B77DE9E" w14:textId="685A6336" w:rsidR="00614078" w:rsidRDefault="009D45B2" w:rsidP="00931714">
      <w:pPr>
        <w:jc w:val="center"/>
      </w:pPr>
      <w:r>
        <w:rPr>
          <w:noProof/>
        </w:rPr>
        <w:drawing>
          <wp:anchor distT="0" distB="0" distL="114300" distR="114300" simplePos="0" relativeHeight="251657728" behindDoc="1" locked="0" layoutInCell="1" allowOverlap="1" wp14:anchorId="21B88592" wp14:editId="0AAE2544">
            <wp:simplePos x="0" y="0"/>
            <wp:positionH relativeFrom="column">
              <wp:posOffset>-394731</wp:posOffset>
            </wp:positionH>
            <wp:positionV relativeFrom="paragraph">
              <wp:posOffset>5703366</wp:posOffset>
            </wp:positionV>
            <wp:extent cx="7487446" cy="1397119"/>
            <wp:effectExtent l="0" t="0" r="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7446" cy="139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0" locked="0" layoutInCell="1" allowOverlap="1" wp14:anchorId="2BF17CEA" wp14:editId="55D84704">
            <wp:simplePos x="0" y="0"/>
            <wp:positionH relativeFrom="column">
              <wp:posOffset>-161997</wp:posOffset>
            </wp:positionH>
            <wp:positionV relativeFrom="paragraph">
              <wp:posOffset>208113</wp:posOffset>
            </wp:positionV>
            <wp:extent cx="7149858" cy="5055080"/>
            <wp:effectExtent l="0" t="0" r="0" b="0"/>
            <wp:wrapNone/>
            <wp:docPr id="12" name="Image 12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 descr="Une image contenant carte&#10;&#10;Description générée automatiquement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49858" cy="5055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4078">
        <w:br w:type="page"/>
      </w:r>
    </w:p>
    <w:p w14:paraId="6B41EB73" w14:textId="28376EDF" w:rsidR="00614078" w:rsidRDefault="003139F5" w:rsidP="00755608">
      <w:r>
        <w:rPr>
          <w:noProof/>
        </w:rPr>
        <w:lastRenderedPageBreak/>
        <w:drawing>
          <wp:anchor distT="0" distB="0" distL="114300" distR="114300" simplePos="0" relativeHeight="251663872" behindDoc="0" locked="0" layoutInCell="1" allowOverlap="1" wp14:anchorId="1B8C3EA0" wp14:editId="65294FD3">
            <wp:simplePos x="0" y="0"/>
            <wp:positionH relativeFrom="column">
              <wp:posOffset>639841</wp:posOffset>
            </wp:positionH>
            <wp:positionV relativeFrom="paragraph">
              <wp:posOffset>179070</wp:posOffset>
            </wp:positionV>
            <wp:extent cx="6003985" cy="8491687"/>
            <wp:effectExtent l="0" t="0" r="0" b="5080"/>
            <wp:wrapNone/>
            <wp:docPr id="31" name="Image 31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 descr="Une image contenant carte&#10;&#10;Description générée automatiquement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3985" cy="84916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5F01">
        <w:t>BAL01 INV : Col de la FORCLAZ face Sud</w:t>
      </w:r>
    </w:p>
    <w:p w14:paraId="3A256BD8" w14:textId="1256D509" w:rsidR="00675F01" w:rsidRDefault="00675F01" w:rsidP="008B690A">
      <w:pPr>
        <w:jc w:val="center"/>
      </w:pPr>
    </w:p>
    <w:p w14:paraId="22099D1F" w14:textId="7642A1F3" w:rsidR="00675F01" w:rsidRDefault="003139F5" w:rsidP="00931714">
      <w:pPr>
        <w:jc w:val="center"/>
      </w:pPr>
      <w:r>
        <w:rPr>
          <w:noProof/>
        </w:rPr>
        <w:drawing>
          <wp:anchor distT="0" distB="0" distL="114300" distR="114300" simplePos="0" relativeHeight="251659776" behindDoc="1" locked="0" layoutInCell="1" allowOverlap="1" wp14:anchorId="77E8CDB8" wp14:editId="53DD825D">
            <wp:simplePos x="0" y="0"/>
            <wp:positionH relativeFrom="column">
              <wp:posOffset>35560</wp:posOffset>
            </wp:positionH>
            <wp:positionV relativeFrom="paragraph">
              <wp:posOffset>7985389</wp:posOffset>
            </wp:positionV>
            <wp:extent cx="6840220" cy="1382395"/>
            <wp:effectExtent l="0" t="0" r="0" b="8255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5F01">
        <w:br w:type="page"/>
      </w:r>
    </w:p>
    <w:p w14:paraId="7DBB4AA0" w14:textId="15AB056D" w:rsidR="00675F01" w:rsidRDefault="00091B9A" w:rsidP="00755608"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 wp14:anchorId="7EC0133D" wp14:editId="29525401">
            <wp:simplePos x="0" y="0"/>
            <wp:positionH relativeFrom="column">
              <wp:posOffset>588010</wp:posOffset>
            </wp:positionH>
            <wp:positionV relativeFrom="paragraph">
              <wp:posOffset>147320</wp:posOffset>
            </wp:positionV>
            <wp:extent cx="5865495" cy="8296275"/>
            <wp:effectExtent l="0" t="0" r="1905" b="0"/>
            <wp:wrapNone/>
            <wp:docPr id="33" name="Image 33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 descr="Une image contenant carte&#10;&#10;Description générée automatiquement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5495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38DF">
        <w:t>BAL05 INV Col de SEMNOZ par Annecy</w:t>
      </w:r>
    </w:p>
    <w:p w14:paraId="2FC594D3" w14:textId="5604EAA8" w:rsidR="00B438DF" w:rsidRDefault="00B438DF" w:rsidP="00F6299B">
      <w:pPr>
        <w:jc w:val="center"/>
      </w:pPr>
    </w:p>
    <w:p w14:paraId="20509532" w14:textId="5B32F1D0" w:rsidR="00B438DF" w:rsidRDefault="00B51F91" w:rsidP="00931714">
      <w:pPr>
        <w:jc w:val="center"/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4C739F5D" wp14:editId="137BBBD6">
            <wp:simplePos x="0" y="0"/>
            <wp:positionH relativeFrom="column">
              <wp:posOffset>-92075</wp:posOffset>
            </wp:positionH>
            <wp:positionV relativeFrom="paragraph">
              <wp:posOffset>8027934</wp:posOffset>
            </wp:positionV>
            <wp:extent cx="6840220" cy="1341755"/>
            <wp:effectExtent l="0" t="0" r="0" b="0"/>
            <wp:wrapNone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341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438DF">
        <w:br w:type="page"/>
      </w:r>
    </w:p>
    <w:p w14:paraId="1DE4E690" w14:textId="3549F45E" w:rsidR="00B438DF" w:rsidRDefault="00165B61" w:rsidP="00755608">
      <w:r>
        <w:rPr>
          <w:noProof/>
        </w:rPr>
        <w:lastRenderedPageBreak/>
        <w:drawing>
          <wp:anchor distT="0" distB="0" distL="114300" distR="114300" simplePos="0" relativeHeight="251665920" behindDoc="0" locked="0" layoutInCell="1" allowOverlap="1" wp14:anchorId="12CAC789" wp14:editId="5094264F">
            <wp:simplePos x="0" y="0"/>
            <wp:positionH relativeFrom="column">
              <wp:posOffset>545729</wp:posOffset>
            </wp:positionH>
            <wp:positionV relativeFrom="paragraph">
              <wp:posOffset>179513</wp:posOffset>
            </wp:positionV>
            <wp:extent cx="5922471" cy="8376249"/>
            <wp:effectExtent l="0" t="0" r="2540" b="6350"/>
            <wp:wrapNone/>
            <wp:docPr id="13" name="Image 13" descr="Une image contenant cart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Une image contenant carte&#10;&#10;Description générée automatiquement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3944" cy="8378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38DF">
        <w:t>BAL06 Col de la COLOMBIERE depuis Scionzier</w:t>
      </w:r>
      <w:r w:rsidR="00C74B9E">
        <w:t xml:space="preserve"> (liaison en voiture jusqu’à St Jean de Sixt)</w:t>
      </w:r>
    </w:p>
    <w:p w14:paraId="7C17EBF1" w14:textId="6B29951A" w:rsidR="00B438DF" w:rsidRDefault="00B438DF" w:rsidP="00DE4232">
      <w:pPr>
        <w:jc w:val="center"/>
      </w:pPr>
    </w:p>
    <w:p w14:paraId="7413DDD0" w14:textId="27C49DC9" w:rsidR="00675F01" w:rsidRPr="00755608" w:rsidRDefault="00165B61" w:rsidP="00DE4232">
      <w:pPr>
        <w:jc w:val="center"/>
      </w:pPr>
      <w:r>
        <w:rPr>
          <w:noProof/>
        </w:rPr>
        <w:drawing>
          <wp:anchor distT="0" distB="0" distL="114300" distR="114300" simplePos="0" relativeHeight="251662848" behindDoc="1" locked="0" layoutInCell="1" allowOverlap="1" wp14:anchorId="3CE5FB1E" wp14:editId="70A71F80">
            <wp:simplePos x="0" y="0"/>
            <wp:positionH relativeFrom="column">
              <wp:posOffset>-92075</wp:posOffset>
            </wp:positionH>
            <wp:positionV relativeFrom="paragraph">
              <wp:posOffset>8123184</wp:posOffset>
            </wp:positionV>
            <wp:extent cx="6840220" cy="1242060"/>
            <wp:effectExtent l="0" t="0" r="0" b="0"/>
            <wp:wrapNone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75F01" w:rsidRPr="00755608" w:rsidSect="00091B9A">
      <w:headerReference w:type="default" r:id="rId25"/>
      <w:footerReference w:type="default" r:id="rId26"/>
      <w:pgSz w:w="11906" w:h="16838" w:code="9"/>
      <w:pgMar w:top="709" w:right="567" w:bottom="567" w:left="567" w:header="284" w:footer="2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B638FD" w14:textId="77777777" w:rsidR="008E4ED4" w:rsidRDefault="008E4ED4" w:rsidP="00EE5D0B">
      <w:r>
        <w:separator/>
      </w:r>
    </w:p>
  </w:endnote>
  <w:endnote w:type="continuationSeparator" w:id="0">
    <w:p w14:paraId="5CC356CA" w14:textId="77777777" w:rsidR="008E4ED4" w:rsidRDefault="008E4ED4" w:rsidP="00EE5D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62215219"/>
      <w:docPartObj>
        <w:docPartGallery w:val="Page Numbers (Bottom of Page)"/>
        <w:docPartUnique/>
      </w:docPartObj>
    </w:sdtPr>
    <w:sdtEndPr/>
    <w:sdtContent>
      <w:p w14:paraId="3FC384C2" w14:textId="77777777" w:rsidR="001236D5" w:rsidRPr="001236D5" w:rsidRDefault="001236D5" w:rsidP="001B382E">
        <w:pPr>
          <w:pStyle w:val="Pieddepage"/>
          <w:pBdr>
            <w:top w:val="single" w:sz="18" w:space="1" w:color="auto"/>
          </w:pBdr>
          <w:rPr>
            <w:sz w:val="17"/>
            <w:szCs w:val="17"/>
          </w:rPr>
        </w:pPr>
        <w:r w:rsidRPr="00E27621">
          <w:rPr>
            <w:b/>
            <w:sz w:val="17"/>
            <w:szCs w:val="17"/>
          </w:rPr>
          <w:t>CYCLO CLUB de LIMOURS :</w:t>
        </w:r>
        <w:r>
          <w:rPr>
            <w:b/>
            <w:sz w:val="17"/>
            <w:szCs w:val="17"/>
          </w:rPr>
          <w:t xml:space="preserve">      </w:t>
        </w:r>
        <w:r w:rsidRPr="00E27621">
          <w:rPr>
            <w:b/>
            <w:sz w:val="17"/>
            <w:szCs w:val="17"/>
          </w:rPr>
          <w:t xml:space="preserve"> </w:t>
        </w:r>
        <w:r>
          <w:rPr>
            <w:b/>
            <w:sz w:val="17"/>
            <w:szCs w:val="17"/>
          </w:rPr>
          <w:t xml:space="preserve">  </w:t>
        </w:r>
        <w:r w:rsidRPr="00E27621">
          <w:rPr>
            <w:sz w:val="17"/>
            <w:szCs w:val="17"/>
          </w:rPr>
          <w:t>Mairie de LIMOURS, Place du Général de Gaulle, 91470 LIMOURS.</w:t>
        </w:r>
        <w:r>
          <w:rPr>
            <w:sz w:val="17"/>
            <w:szCs w:val="17"/>
          </w:rPr>
          <w:t xml:space="preserve">           </w:t>
        </w:r>
        <w:r w:rsidRPr="00796B3E">
          <w:rPr>
            <w:sz w:val="17"/>
            <w:szCs w:val="17"/>
          </w:rPr>
          <w:t>http://www.cyclo-limours.fr/accueil.html</w:t>
        </w:r>
        <w:r w:rsidRPr="00E27621">
          <w:rPr>
            <w:sz w:val="17"/>
            <w:szCs w:val="17"/>
          </w:rPr>
          <w:t xml:space="preserve"> </w:t>
        </w:r>
      </w:p>
      <w:p w14:paraId="4AC8DB12" w14:textId="77777777" w:rsidR="001236D5" w:rsidRPr="001236D5" w:rsidRDefault="001236D5" w:rsidP="001236D5">
        <w:pPr>
          <w:pStyle w:val="Pieddepag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B382E">
          <w:rPr>
            <w:noProof/>
          </w:rPr>
          <w:t>1</w:t>
        </w:r>
        <w:r>
          <w:fldChar w:fldCharType="end"/>
        </w:r>
        <w:r>
          <w:t>/</w:t>
        </w:r>
        <w:r w:rsidR="008E4ED4">
          <w:fldChar w:fldCharType="begin"/>
        </w:r>
        <w:r w:rsidR="008E4ED4">
          <w:instrText xml:space="preserve"> NUMPAGES   \* MERGEFORMAT </w:instrText>
        </w:r>
        <w:r w:rsidR="008E4ED4">
          <w:fldChar w:fldCharType="separate"/>
        </w:r>
        <w:r w:rsidR="001B382E">
          <w:rPr>
            <w:noProof/>
          </w:rPr>
          <w:t>1</w:t>
        </w:r>
        <w:r w:rsidR="008E4ED4"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DD88B1" w14:textId="77777777" w:rsidR="008E4ED4" w:rsidRDefault="008E4ED4" w:rsidP="00EE5D0B">
      <w:r>
        <w:separator/>
      </w:r>
    </w:p>
  </w:footnote>
  <w:footnote w:type="continuationSeparator" w:id="0">
    <w:p w14:paraId="651D118F" w14:textId="77777777" w:rsidR="008E4ED4" w:rsidRDefault="008E4ED4" w:rsidP="00EE5D0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473C7A" w14:textId="7F9F4AC1" w:rsidR="00EE5D0B" w:rsidRDefault="007276DF" w:rsidP="000F5F9F">
    <w:pPr>
      <w:pStyle w:val="En-tte"/>
      <w:tabs>
        <w:tab w:val="clear" w:pos="4536"/>
        <w:tab w:val="center" w:pos="5387"/>
      </w:tabs>
    </w:pPr>
    <w:r w:rsidRPr="00BA32CE">
      <w:rPr>
        <w:i/>
        <w:noProof/>
      </w:rPr>
      <w:drawing>
        <wp:anchor distT="0" distB="0" distL="114300" distR="114300" simplePos="0" relativeHeight="251659264" behindDoc="0" locked="0" layoutInCell="1" allowOverlap="1" wp14:anchorId="020ECEFB" wp14:editId="758D8CF5">
          <wp:simplePos x="0" y="0"/>
          <wp:positionH relativeFrom="column">
            <wp:posOffset>-92626</wp:posOffset>
          </wp:positionH>
          <wp:positionV relativeFrom="paragraph">
            <wp:posOffset>-76814</wp:posOffset>
          </wp:positionV>
          <wp:extent cx="681487" cy="344951"/>
          <wp:effectExtent l="0" t="0" r="4445" b="0"/>
          <wp:wrapNone/>
          <wp:docPr id="25" name="Image 25" descr="P1010176-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P1010176-1"/>
                  <pic:cNvPicPr preferRelativeResize="0"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81" t="751"/>
                  <a:stretch>
                    <a:fillRect/>
                  </a:stretch>
                </pic:blipFill>
                <pic:spPr bwMode="auto">
                  <a:xfrm>
                    <a:off x="0" y="0"/>
                    <a:ext cx="681487" cy="34495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EE5D0B">
      <w:rPr>
        <w:i/>
      </w:rPr>
      <w:tab/>
    </w:r>
    <w:r>
      <w:rPr>
        <w:i/>
      </w:rPr>
      <w:t>Séjour Montagne 2022 : ANNECY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0"/>
  </w:compat>
  <w:rsids>
    <w:rsidRoot w:val="007276DF"/>
    <w:rsid w:val="00041E04"/>
    <w:rsid w:val="00067E9E"/>
    <w:rsid w:val="00073CF6"/>
    <w:rsid w:val="00080F78"/>
    <w:rsid w:val="00091B9A"/>
    <w:rsid w:val="000F5F9F"/>
    <w:rsid w:val="000F7656"/>
    <w:rsid w:val="001236D5"/>
    <w:rsid w:val="00160DA1"/>
    <w:rsid w:val="00165B61"/>
    <w:rsid w:val="001B382E"/>
    <w:rsid w:val="001E252E"/>
    <w:rsid w:val="00244064"/>
    <w:rsid w:val="00261DA4"/>
    <w:rsid w:val="00280A6D"/>
    <w:rsid w:val="002B2BEB"/>
    <w:rsid w:val="002B4C65"/>
    <w:rsid w:val="002D2BCF"/>
    <w:rsid w:val="002F2E23"/>
    <w:rsid w:val="003139F5"/>
    <w:rsid w:val="003542F5"/>
    <w:rsid w:val="00363D3C"/>
    <w:rsid w:val="00382B0B"/>
    <w:rsid w:val="003830A7"/>
    <w:rsid w:val="003A2DDE"/>
    <w:rsid w:val="003B19E9"/>
    <w:rsid w:val="004113A6"/>
    <w:rsid w:val="004A1244"/>
    <w:rsid w:val="004D3451"/>
    <w:rsid w:val="004D4405"/>
    <w:rsid w:val="005A1205"/>
    <w:rsid w:val="005D4B1C"/>
    <w:rsid w:val="00614078"/>
    <w:rsid w:val="006411E3"/>
    <w:rsid w:val="00675F01"/>
    <w:rsid w:val="007276DF"/>
    <w:rsid w:val="0074361D"/>
    <w:rsid w:val="00755608"/>
    <w:rsid w:val="00776E37"/>
    <w:rsid w:val="007906D8"/>
    <w:rsid w:val="007A5BCB"/>
    <w:rsid w:val="007E5DC8"/>
    <w:rsid w:val="0081004F"/>
    <w:rsid w:val="00817653"/>
    <w:rsid w:val="008447E9"/>
    <w:rsid w:val="00887C9D"/>
    <w:rsid w:val="008B690A"/>
    <w:rsid w:val="008E4ED4"/>
    <w:rsid w:val="00931714"/>
    <w:rsid w:val="00974A67"/>
    <w:rsid w:val="009D45B2"/>
    <w:rsid w:val="009E6055"/>
    <w:rsid w:val="00A447FE"/>
    <w:rsid w:val="00A673E0"/>
    <w:rsid w:val="00A93F9A"/>
    <w:rsid w:val="00AF3564"/>
    <w:rsid w:val="00B02B8E"/>
    <w:rsid w:val="00B438DF"/>
    <w:rsid w:val="00B51F91"/>
    <w:rsid w:val="00B61E60"/>
    <w:rsid w:val="00B7379E"/>
    <w:rsid w:val="00B74F14"/>
    <w:rsid w:val="00B90E4D"/>
    <w:rsid w:val="00B931E4"/>
    <w:rsid w:val="00B94EF6"/>
    <w:rsid w:val="00C045A2"/>
    <w:rsid w:val="00C146A2"/>
    <w:rsid w:val="00C74B9E"/>
    <w:rsid w:val="00D25E01"/>
    <w:rsid w:val="00D410E9"/>
    <w:rsid w:val="00D449AA"/>
    <w:rsid w:val="00DA0455"/>
    <w:rsid w:val="00DC753D"/>
    <w:rsid w:val="00DC7700"/>
    <w:rsid w:val="00DE4232"/>
    <w:rsid w:val="00E05271"/>
    <w:rsid w:val="00EE5D0B"/>
    <w:rsid w:val="00F56722"/>
    <w:rsid w:val="00F629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0E84F649"/>
  <w15:docId w15:val="{D1F13480-868A-4AE7-A7C4-F2F9A91206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rsid w:val="00DA045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rsid w:val="00EE5D0B"/>
    <w:pPr>
      <w:tabs>
        <w:tab w:val="center" w:pos="4536"/>
        <w:tab w:val="right" w:pos="9072"/>
      </w:tabs>
    </w:pPr>
  </w:style>
  <w:style w:type="character" w:customStyle="1" w:styleId="En-tteCar">
    <w:name w:val="En-tête Car"/>
    <w:link w:val="En-tte"/>
    <w:uiPriority w:val="99"/>
    <w:rsid w:val="00EE5D0B"/>
    <w:rPr>
      <w:sz w:val="24"/>
      <w:szCs w:val="24"/>
    </w:rPr>
  </w:style>
  <w:style w:type="paragraph" w:styleId="Pieddepage">
    <w:name w:val="footer"/>
    <w:basedOn w:val="Normal"/>
    <w:link w:val="PieddepageCar"/>
    <w:uiPriority w:val="99"/>
    <w:rsid w:val="00EE5D0B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link w:val="Pieddepage"/>
    <w:uiPriority w:val="99"/>
    <w:rsid w:val="00EE5D0B"/>
    <w:rPr>
      <w:sz w:val="24"/>
      <w:szCs w:val="24"/>
    </w:rPr>
  </w:style>
  <w:style w:type="paragraph" w:styleId="Textedebulles">
    <w:name w:val="Balloon Text"/>
    <w:basedOn w:val="Normal"/>
    <w:link w:val="TextedebullesCar"/>
    <w:rsid w:val="00EE5D0B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link w:val="Textedebulles"/>
    <w:rsid w:val="00EE5D0B"/>
    <w:rPr>
      <w:rFonts w:ascii="Tahoma" w:hAnsi="Tahoma" w:cs="Tahoma"/>
      <w:sz w:val="16"/>
      <w:szCs w:val="16"/>
    </w:rPr>
  </w:style>
  <w:style w:type="paragraph" w:styleId="Titre">
    <w:name w:val="Title"/>
    <w:basedOn w:val="Normal"/>
    <w:next w:val="Normal"/>
    <w:link w:val="TitreCar"/>
    <w:qFormat/>
    <w:rsid w:val="003830A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rsid w:val="003830A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footer" Target="footer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theme" Target="theme/theme1.xml"/><Relationship Id="rId10" Type="http://schemas.openxmlformats.org/officeDocument/2006/relationships/image" Target="media/image4.jp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Francine&amp;Alain\Documents\Mod&#232;les%20Office%20personnalis&#233;s\CYCLO%20CLUB%20DE%20LIMOURS%20Fiche%20Parcours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E09235D-7C04-45C5-A068-B79DDFB610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CYCLO CLUB DE LIMOURS Fiche Parcours.dotx</Template>
  <TotalTime>41</TotalTime>
  <Pages>9</Pages>
  <Words>72</Words>
  <Characters>402</Characters>
  <Application>Microsoft Office Word</Application>
  <DocSecurity>0</DocSecurity>
  <Lines>3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CYCLO CLUB DE LIMOURS</vt:lpstr>
    </vt:vector>
  </TitlesOfParts>
  <Company>N</Company>
  <LinksUpToDate>false</LinksUpToDate>
  <CharactersWithSpaces>473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CYCLO CLUB DE LIMOURS</dc:title>
  <dc:subject/>
  <dc:creator>Masson</dc:creator>
  <cp:keywords/>
  <dc:description/>
  <cp:lastModifiedBy>Francine MASSON</cp:lastModifiedBy>
  <cp:revision>19</cp:revision>
  <cp:lastPrinted>2022-06-13T09:26:00Z</cp:lastPrinted>
  <dcterms:created xsi:type="dcterms:W3CDTF">2022-06-13T08:49:00Z</dcterms:created>
  <dcterms:modified xsi:type="dcterms:W3CDTF">2022-06-13T09:31:00Z</dcterms:modified>
</cp:coreProperties>
</file>